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  <w:r>
        <w:rPr>
          <w:rFonts w:ascii="Times New Roman" w:hAnsi="Times New Roman" w:eastAsia="思源宋体 CN ExtraLight"/>
        </w:rPr>
        <mc:AlternateContent>
          <mc:Choice Requires="wpc">
            <w:drawing>
              <wp:inline distT="0" distB="0" distL="114300" distR="114300">
                <wp:extent cx="5333365" cy="1716405"/>
                <wp:effectExtent l="0" t="0" r="0" b="0"/>
                <wp:docPr id="1353" name="画布 1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97" name="文本框 7"/>
                        <wps:cNvSpPr txBox="1"/>
                        <wps:spPr>
                          <a:xfrm>
                            <a:off x="180975" y="1320165"/>
                            <a:ext cx="498538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jc w:val="center"/>
                                <w:rPr>
                                  <w:rFonts w:eastAsia="思源宋体 CN ExtraLight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798" name="图片 1792" descr="QQ截图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569595"/>
                            <a:ext cx="2548890" cy="49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图片 1793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20085" y="681990"/>
                            <a:ext cx="1931035" cy="441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35.15pt;width:419.95pt;" coordsize="5333365,1716405" editas="canvas" o:gfxdata="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">
                <o:lock v:ext="edit" aspectratio="f"/>
                <v:shape id="_x0000_s1026" o:spid="_x0000_s1026" style="position:absolute;left:0;top:0;height:1716405;width:5333365;" filled="f" stroked="f" coordsize="21600,21600" o:gfxdata="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">
                  <v:fill on="f" focussize="0,0"/>
                  <v:stroke on="f"/>
                  <v:imagedata o:title=""/>
                  <o:lock v:ext="edit" aspectratio="t"/>
                </v:shape>
                <v:shape id="文本框 7" o:spid="_x0000_s1026" o:spt="202" type="#_x0000_t202" style="position:absolute;left:180975;top:1320165;height:261620;width:4985385;" fillcolor="#C0C0C0" filled="t" stroked="f" coordsize="21600,21600" o:gfxdata="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Hs1tI1QAAAAUBAAAPAAAAAAAAAAEAIAAAACIAAABk&#10;cnMvZG93bnJldi54bWxQSwECFAAUAAAACACHTuJAr3tVAtABAACFAwAADgAAAAAAAAABACAAAAAk&#10;AQAAZHJzL2Uyb0RvYy54bWxQSwUGAAAAAAYABgBZAQAAZ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jc w:val="center"/>
                          <w:rPr>
                            <w:rFonts w:eastAsia="思源宋体 CN ExtraLight"/>
                          </w:rPr>
                        </w:pPr>
                      </w:p>
                    </w:txbxContent>
                  </v:textbox>
                </v:shape>
                <v:shape id="图片 1792" o:spid="_x0000_s1026" o:spt="75" alt="QQ截图logo" type="#_x0000_t75" style="position:absolute;left:144780;top:569595;height:499745;width:2548890;" filled="f" o:preferrelative="t" stroked="f" coordsize="21600,21600" o:gfxdata="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">
                  <v:fill on="f" focussize="0,0"/>
                  <v:stroke on="f"/>
                  <v:imagedata r:id="rId10" o:title=""/>
                  <o:lock v:ext="edit" aspectratio="t"/>
                </v:shape>
                <v:shape id="图片 1793" o:spid="_x0000_s1026" o:spt="75" alt="公司LOGO2018版" type="#_x0000_t75" style="position:absolute;left:3220085;top:681990;height:441325;width:1931035;" filled="f" o:preferrelative="t" stroked="f" coordsize="21600,21600" o:gfxdata="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0" w:leftChars="0" w:firstLine="0" w:firstLineChars="0"/>
        <w:rPr>
          <w:rFonts w:ascii="华文新魏" w:eastAsia="华文新魏"/>
          <w:b/>
          <w:spacing w:val="-70"/>
          <w:sz w:val="72"/>
          <w:szCs w:val="72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2"/>
        <w:rPr>
          <w:rFonts w:ascii="华文新魏" w:eastAsia="华文新魏"/>
          <w:b/>
          <w:spacing w:val="-70"/>
          <w:sz w:val="72"/>
          <w:szCs w:val="72"/>
        </w:rPr>
      </w:pPr>
    </w:p>
    <w:p>
      <w:pPr>
        <w:widowControl/>
        <w:ind w:left="0" w:leftChars="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中国印钞造币集中采购</w:t>
      </w:r>
      <w:r>
        <w:rPr>
          <w:rFonts w:hint="eastAsia" w:eastAsia="黑体"/>
          <w:b/>
          <w:sz w:val="52"/>
          <w:szCs w:val="52"/>
          <w:lang w:val="en-US" w:eastAsia="zh-CN"/>
        </w:rPr>
        <w:t>电子</w:t>
      </w:r>
      <w:r>
        <w:rPr>
          <w:rFonts w:hint="eastAsia" w:eastAsia="黑体"/>
          <w:b/>
          <w:sz w:val="52"/>
          <w:szCs w:val="52"/>
        </w:rPr>
        <w:t>平台</w:t>
      </w:r>
    </w:p>
    <w:p>
      <w:pPr>
        <w:widowControl/>
        <w:ind w:left="0" w:leftChars="0" w:firstLine="0" w:firstLineChars="0"/>
        <w:jc w:val="center"/>
        <w:rPr>
          <w:rFonts w:hint="eastAsia"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采购经办人</w:t>
      </w:r>
      <w:r>
        <w:rPr>
          <w:rFonts w:hint="eastAsia" w:eastAsia="黑体"/>
          <w:b/>
          <w:sz w:val="52"/>
          <w:szCs w:val="52"/>
        </w:rPr>
        <w:t>操作手册</w:t>
      </w:r>
      <w:r>
        <w:rPr>
          <w:rFonts w:hint="eastAsia" w:eastAsia="黑体"/>
          <w:b/>
          <w:sz w:val="52"/>
          <w:szCs w:val="52"/>
          <w:lang w:val="en-US" w:eastAsia="zh-CN"/>
        </w:rPr>
        <w:t>V2.0</w:t>
      </w:r>
      <w:r>
        <w:rPr>
          <w:rFonts w:hint="eastAsia" w:eastAsia="黑体"/>
          <w:b/>
          <w:sz w:val="52"/>
          <w:szCs w:val="52"/>
          <w:lang w:val="en-US" w:eastAsia="zh-CN"/>
        </w:rPr>
        <w:tab/>
      </w:r>
    </w:p>
    <w:p>
      <w:pPr>
        <w:widowControl/>
        <w:ind w:left="0" w:leftChars="0" w:firstLine="0" w:firstLineChars="0"/>
        <w:jc w:val="center"/>
        <w:rPr>
          <w:rFonts w:hint="eastAsia" w:eastAsia="黑体"/>
          <w:b/>
          <w:sz w:val="52"/>
          <w:szCs w:val="52"/>
          <w:lang w:eastAsia="zh-CN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（电子招标</w:t>
      </w:r>
      <w:r>
        <w:rPr>
          <w:rFonts w:hint="eastAsia" w:eastAsia="黑体"/>
          <w:b/>
          <w:sz w:val="52"/>
          <w:szCs w:val="52"/>
          <w:lang w:val="en-US" w:eastAsia="zh-CN"/>
        </w:rPr>
        <w:t>文件制作</w:t>
      </w:r>
      <w:bookmarkStart w:id="34" w:name="_GoBack"/>
      <w:bookmarkEnd w:id="34"/>
      <w:r>
        <w:rPr>
          <w:rFonts w:hint="eastAsia" w:eastAsia="黑体"/>
          <w:b/>
          <w:sz w:val="52"/>
          <w:szCs w:val="52"/>
          <w:lang w:eastAsia="zh-CN"/>
        </w:rPr>
        <w:t>）</w:t>
      </w:r>
    </w:p>
    <w:p>
      <w:pPr>
        <w:pStyle w:val="2"/>
        <w:rPr>
          <w:rFonts w:hint="eastAsia"/>
        </w:rPr>
      </w:pPr>
    </w:p>
    <w:p>
      <w:pPr>
        <w:pStyle w:val="33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198"/>
          <w:kern w:val="2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198"/>
          <w:kern w:val="2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198"/>
          <w:kern w:val="2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198"/>
          <w:kern w:val="2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color w:val="000000" w:themeColor="text1"/>
          <w:spacing w:val="198"/>
          <w:kern w:val="2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TOC \o "1-6" \h \u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_Toc22993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 w:eastAsia="zh-CN"/>
        </w:rPr>
        <w:t>一、 招标文件制作</w:t>
      </w:r>
      <w:r>
        <w:tab/>
      </w:r>
      <w:r>
        <w:fldChar w:fldCharType="begin"/>
      </w:r>
      <w:r>
        <w:instrText xml:space="preserve"> PAGEREF _Toc22993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_Toc30805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1.1、 </w:t>
      </w:r>
      <w:r>
        <w:rPr>
          <w:rFonts w:hint="eastAsia"/>
          <w:lang w:val="en-US" w:eastAsia="zh-CN"/>
        </w:rPr>
        <w:t>选择范本</w:t>
      </w:r>
      <w:r>
        <w:tab/>
      </w:r>
      <w:r>
        <w:fldChar w:fldCharType="begin"/>
      </w:r>
      <w:r>
        <w:instrText xml:space="preserve"> PAGEREF _Toc30805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_Toc11444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1.2、 </w:t>
      </w:r>
      <w:r>
        <w:rPr>
          <w:rFonts w:hint="eastAsia"/>
          <w:lang w:val="en-US" w:eastAsia="zh-CN"/>
        </w:rPr>
        <w:t>制作招标文件</w:t>
      </w:r>
      <w:r>
        <w:tab/>
      </w:r>
      <w:r>
        <w:fldChar w:fldCharType="begin"/>
      </w:r>
      <w:r>
        <w:instrText xml:space="preserve"> PAGEREF _Toc11444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_Toc10753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1.2.1、 </w:t>
      </w:r>
      <w:r>
        <w:rPr>
          <w:rFonts w:hint="eastAsia"/>
          <w:lang w:val="en-US" w:eastAsia="zh-CN"/>
        </w:rPr>
        <w:t>封面</w:t>
      </w:r>
      <w:r>
        <w:tab/>
      </w:r>
      <w:r>
        <w:fldChar w:fldCharType="begin"/>
      </w:r>
      <w:r>
        <w:instrText xml:space="preserve"> PAGEREF _Toc10753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_Toc17486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1.2.2、 </w:t>
      </w:r>
      <w:r>
        <w:rPr>
          <w:rFonts w:hint="eastAsia"/>
          <w:lang w:val="en-US" w:eastAsia="zh-CN"/>
        </w:rPr>
        <w:t>竞争性磋商公告/邀请书</w:t>
      </w:r>
      <w:r>
        <w:tab/>
      </w:r>
      <w:r>
        <w:fldChar w:fldCharType="begin"/>
      </w:r>
      <w:r>
        <w:instrText xml:space="preserve"> PAGEREF _Toc17486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_Toc23165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1.2.3、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供应商须知</w:t>
      </w:r>
      <w:r>
        <w:tab/>
      </w:r>
      <w:r>
        <w:fldChar w:fldCharType="begin"/>
      </w:r>
      <w:r>
        <w:instrText xml:space="preserve"> PAGEREF _Toc23165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_Toc21915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1.2.4、 </w:t>
      </w:r>
      <w:r>
        <w:rPr>
          <w:rFonts w:hint="eastAsia"/>
          <w:lang w:val="en-US" w:eastAsia="zh-CN"/>
        </w:rPr>
        <w:t>合同草案</w:t>
      </w:r>
      <w:r>
        <w:tab/>
      </w:r>
      <w:r>
        <w:fldChar w:fldCharType="begin"/>
      </w:r>
      <w:r>
        <w:instrText xml:space="preserve"> PAGEREF _Toc21915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_Toc9324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1.2.5、 </w:t>
      </w:r>
      <w:r>
        <w:rPr>
          <w:rFonts w:hint="eastAsia"/>
          <w:lang w:val="en-US" w:eastAsia="zh-CN"/>
        </w:rPr>
        <w:t>评审办法</w:t>
      </w:r>
      <w:r>
        <w:tab/>
      </w:r>
      <w:r>
        <w:fldChar w:fldCharType="begin"/>
      </w:r>
      <w:r>
        <w:instrText xml:space="preserve"> PAGEREF _Toc9324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_Toc19435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szCs w:val="24"/>
        </w:rPr>
        <w:t xml:space="preserve">1.2.5.1、 </w:t>
      </w:r>
      <w:r>
        <w:rPr>
          <w:rFonts w:hint="eastAsia"/>
          <w:lang w:val="en-US" w:eastAsia="zh-CN"/>
        </w:rPr>
        <w:t>初步评审设置</w:t>
      </w:r>
      <w:r>
        <w:tab/>
      </w:r>
      <w:r>
        <w:fldChar w:fldCharType="begin"/>
      </w:r>
      <w:r>
        <w:instrText xml:space="preserve"> PAGEREF _Toc19435 </w:instrText>
      </w:r>
      <w:r>
        <w:fldChar w:fldCharType="separate"/>
      </w:r>
      <w:r>
        <w:t>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_Toc23627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24"/>
          <w:lang w:val="en-US" w:eastAsia="zh-CN" w:bidi="ar-SA"/>
        </w:rPr>
        <w:t xml:space="preserve">1.2.5.2、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详细评审参数</w:t>
      </w:r>
      <w:r>
        <w:tab/>
      </w:r>
      <w:r>
        <w:fldChar w:fldCharType="begin"/>
      </w:r>
      <w:r>
        <w:instrText xml:space="preserve"> PAGEREF _Toc23627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_Toc3716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24"/>
          <w:lang w:val="en-US" w:eastAsia="zh-CN" w:bidi="ar-SA"/>
        </w:rPr>
        <w:t xml:space="preserve">1.2.5.3、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修改、删除评审点</w:t>
      </w:r>
      <w:r>
        <w:tab/>
      </w:r>
      <w:r>
        <w:fldChar w:fldCharType="begin"/>
      </w:r>
      <w:r>
        <w:instrText xml:space="preserve"> PAGEREF _Toc3716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5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_Toc9726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2"/>
          <w:szCs w:val="24"/>
          <w:lang w:val="en-US" w:eastAsia="zh-CN" w:bidi="ar-SA"/>
        </w:rPr>
        <w:t xml:space="preserve">1.2.5.4、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废标条款</w:t>
      </w:r>
      <w:r>
        <w:tab/>
      </w:r>
      <w:r>
        <w:fldChar w:fldCharType="begin"/>
      </w:r>
      <w:r>
        <w:instrText xml:space="preserve"> PAGEREF _Toc9726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_Toc3211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1.2.6、 </w:t>
      </w:r>
      <w:r>
        <w:rPr>
          <w:rFonts w:hint="eastAsia"/>
          <w:lang w:val="en-US" w:eastAsia="zh-CN"/>
        </w:rPr>
        <w:t>采购需求</w:t>
      </w:r>
      <w:r>
        <w:tab/>
      </w:r>
      <w:r>
        <w:fldChar w:fldCharType="begin"/>
      </w:r>
      <w:r>
        <w:instrText xml:space="preserve"> PAGEREF _Toc3211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_Toc27555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1.2.7、 </w:t>
      </w:r>
      <w:r>
        <w:rPr>
          <w:rFonts w:hint="eastAsia"/>
          <w:lang w:val="en-US" w:eastAsia="zh-CN"/>
        </w:rPr>
        <w:t>响应文件格式</w:t>
      </w:r>
      <w:r>
        <w:tab/>
      </w:r>
      <w:r>
        <w:fldChar w:fldCharType="begin"/>
      </w:r>
      <w:r>
        <w:instrText xml:space="preserve"> PAGEREF _Toc27555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_Toc2316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1.2.8、 </w:t>
      </w:r>
      <w:r>
        <w:rPr>
          <w:rFonts w:hint="eastAsia"/>
          <w:lang w:val="en-US" w:eastAsia="zh-CN"/>
        </w:rPr>
        <w:t>招标文件的其他材料</w:t>
      </w:r>
      <w:r>
        <w:tab/>
      </w:r>
      <w:r>
        <w:fldChar w:fldCharType="begin"/>
      </w:r>
      <w:r>
        <w:instrText xml:space="preserve"> PAGEREF _Toc2316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_Toc26611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1.2.9、 </w:t>
      </w:r>
      <w:r>
        <w:rPr>
          <w:rFonts w:hint="eastAsia"/>
          <w:lang w:val="en-US" w:eastAsia="zh-CN"/>
        </w:rPr>
        <w:t>开标一览表</w:t>
      </w:r>
      <w:r>
        <w:tab/>
      </w:r>
      <w:r>
        <w:fldChar w:fldCharType="begin"/>
      </w:r>
      <w:r>
        <w:instrText xml:space="preserve"> PAGEREF _Toc26611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_Toc12365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1.2.10、 </w:t>
      </w:r>
      <w:r>
        <w:rPr>
          <w:rFonts w:hint="eastAsia"/>
          <w:lang w:val="en-US" w:eastAsia="zh-CN"/>
        </w:rPr>
        <w:t>生成采购文件</w:t>
      </w:r>
      <w:r>
        <w:tab/>
      </w:r>
      <w:r>
        <w:fldChar w:fldCharType="begin"/>
      </w:r>
      <w:r>
        <w:instrText xml:space="preserve"> PAGEREF _Toc12365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_Toc18621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 w:ascii="Times New Roman" w:hAnsi="Times New Roman" w:cs="Times New Roman"/>
          <w:lang w:val="en-US" w:eastAsia="zh-CN"/>
        </w:rPr>
        <w:t xml:space="preserve">1.3、 </w:t>
      </w:r>
      <w:r>
        <w:rPr>
          <w:rFonts w:hint="eastAsia"/>
          <w:lang w:val="en-US" w:eastAsia="zh-CN"/>
        </w:rPr>
        <w:t>通用范本补充说明</w:t>
      </w:r>
      <w:r>
        <w:tab/>
      </w:r>
      <w:r>
        <w:fldChar w:fldCharType="begin"/>
      </w:r>
      <w:r>
        <w:instrText xml:space="preserve"> PAGEREF _Toc18621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_Toc2275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 w:eastAsia="zh-CN"/>
        </w:rPr>
        <w:t>二、 发布招标文件</w:t>
      </w:r>
      <w:r>
        <w:tab/>
      </w:r>
      <w:r>
        <w:fldChar w:fldCharType="begin"/>
      </w:r>
      <w:r>
        <w:instrText xml:space="preserve"> PAGEREF _Toc2275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pStyle w:val="33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</w:pPr>
    </w:p>
    <w:p>
      <w:pPr>
        <w:rPr>
          <w:rFonts w:hint="eastAsia"/>
          <w:lang w:val="en-US" w:eastAsia="zh-CN"/>
        </w:rPr>
      </w:pPr>
      <w:bookmarkStart w:id="0" w:name="_Toc15106"/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22993"/>
      <w:r>
        <w:rPr>
          <w:rFonts w:hint="eastAsia"/>
          <w:lang w:val="en-US" w:eastAsia="zh-CN"/>
        </w:rPr>
        <w:t>招标文件制作</w:t>
      </w:r>
      <w:bookmarkEnd w:id="0"/>
      <w:bookmarkEnd w:id="1"/>
    </w:p>
    <w:p>
      <w:pPr>
        <w:rPr>
          <w:rFonts w:hint="default"/>
          <w:lang w:val="en-US" w:eastAsia="zh-CN"/>
        </w:rPr>
      </w:pPr>
      <w:r>
        <w:rPr>
          <w:rFonts w:hint="eastAsia" w:ascii="思源宋体 CN ExtraLight" w:hAnsi="思源宋体 CN ExtraLight" w:cs="思源宋体 CN ExtraLight"/>
          <w:lang w:val="en-US" w:eastAsia="zh-CN"/>
        </w:rPr>
        <w:t>说明：业务系统中，在项目立项时只是预编辑招标文件，无法生成最终的招标文件，需要在工作台中生成。</w:t>
      </w:r>
    </w:p>
    <w:p>
      <w:pPr>
        <w:pStyle w:val="4"/>
        <w:rPr>
          <w:rFonts w:hint="eastAsia"/>
          <w:lang w:val="en-US" w:eastAsia="zh-CN"/>
        </w:rPr>
      </w:pPr>
      <w:bookmarkStart w:id="2" w:name="_Toc1720"/>
      <w:bookmarkStart w:id="3" w:name="_Toc30805"/>
      <w:r>
        <w:rPr>
          <w:rFonts w:hint="eastAsia"/>
          <w:lang w:val="en-US" w:eastAsia="zh-CN"/>
        </w:rPr>
        <w:t>选择范本</w:t>
      </w:r>
      <w:bookmarkEnd w:id="2"/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首先，点击制作按钮，如下图：</w:t>
      </w:r>
    </w:p>
    <w:p>
      <w:pPr>
        <w:pStyle w:val="2"/>
      </w:pPr>
      <w:r>
        <w:drawing>
          <wp:inline distT="0" distB="0" distL="114300" distR="114300">
            <wp:extent cx="1441450" cy="5588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进入选择范本的界面，如下图：</w:t>
      </w:r>
    </w:p>
    <w:p>
      <w:pPr>
        <w:pStyle w:val="2"/>
      </w:pPr>
      <w:r>
        <w:drawing>
          <wp:inline distT="0" distB="0" distL="114300" distR="114300">
            <wp:extent cx="5266690" cy="2194560"/>
            <wp:effectExtent l="0" t="0" r="381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选择好范本后，进入招标文件制作页面。</w:t>
      </w:r>
    </w:p>
    <w:p>
      <w:pPr>
        <w:pStyle w:val="4"/>
        <w:rPr>
          <w:rFonts w:hint="default"/>
          <w:lang w:val="en-US" w:eastAsia="zh-CN"/>
        </w:rPr>
      </w:pPr>
      <w:bookmarkStart w:id="4" w:name="_Toc2631"/>
      <w:bookmarkStart w:id="5" w:name="_Toc11444"/>
      <w:r>
        <w:rPr>
          <w:rFonts w:hint="eastAsia"/>
          <w:lang w:val="en-US" w:eastAsia="zh-CN"/>
        </w:rPr>
        <w:t>制作招标文件</w:t>
      </w:r>
      <w:bookmarkEnd w:id="4"/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说明：除了“ 中钞造币招标采购通用范本 ”外，其他的都是相对来说内容比较固定的，依次往下操作即可，这里以“ 中钞造币竞争性磋商采购文件范本 ”为例具体说明。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bookmarkStart w:id="6" w:name="_Toc6969"/>
      <w:bookmarkStart w:id="7" w:name="_Toc10753"/>
      <w:r>
        <w:rPr>
          <w:rFonts w:hint="eastAsia"/>
          <w:lang w:val="en-US" w:eastAsia="zh-CN"/>
        </w:rPr>
        <w:t>封面</w:t>
      </w:r>
      <w:bookmarkEnd w:id="6"/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进入制作文件界面后，可以看到左侧有制作目录，中间是制作界面，上方是标段信息，标段信息可以点击查看详细信息，如下图：</w:t>
      </w:r>
    </w:p>
    <w:p>
      <w:pPr>
        <w:pStyle w:val="2"/>
      </w:pPr>
      <w:r>
        <w:drawing>
          <wp:inline distT="0" distB="0" distL="114300" distR="114300">
            <wp:extent cx="5267325" cy="2326005"/>
            <wp:effectExtent l="0" t="0" r="3175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3759200" cy="209550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填写完封面信息后，点击左上角的保存文件按钮即可。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bookmarkStart w:id="8" w:name="_Toc26228"/>
      <w:bookmarkStart w:id="9" w:name="_Toc17486"/>
      <w:r>
        <w:rPr>
          <w:rFonts w:hint="eastAsia"/>
          <w:lang w:val="en-US" w:eastAsia="zh-CN"/>
        </w:rPr>
        <w:t>竞争性磋商公告/邀请书</w:t>
      </w:r>
      <w:bookmarkEnd w:id="8"/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点击左侧“竞争性磋商公告/邀请书”，可以查看已发布的公告/邀请函信息，如下图：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1869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bookmarkStart w:id="10" w:name="_Toc22464"/>
      <w:bookmarkStart w:id="11" w:name="_Toc23165"/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供应商须知</w:t>
      </w:r>
      <w:bookmarkEnd w:id="10"/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点击左侧“供应商须知”，即可看到对应的文件信息，如下图：</w:t>
      </w:r>
    </w:p>
    <w:p>
      <w:pPr>
        <w:pStyle w:val="2"/>
      </w:pPr>
      <w:r>
        <w:drawing>
          <wp:inline distT="0" distB="0" distL="114300" distR="114300">
            <wp:extent cx="5273675" cy="2142490"/>
            <wp:effectExtent l="0" t="0" r="9525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在保存文件右边有一个框，点击三角形按钮可以选择对应的须知正文，挑选后即可切换须知正文的内容，如下图：</w:t>
      </w:r>
    </w:p>
    <w:p>
      <w:pPr>
        <w:pStyle w:val="2"/>
      </w:pPr>
      <w:r>
        <w:drawing>
          <wp:inline distT="0" distB="0" distL="114300" distR="114300">
            <wp:extent cx="4254500" cy="16383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最后填写完对应的信息后，点击“保存文件”即可。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bookmarkStart w:id="12" w:name="_Toc25433"/>
      <w:bookmarkStart w:id="13" w:name="_Toc21915"/>
      <w:r>
        <w:rPr>
          <w:rFonts w:hint="eastAsia"/>
          <w:lang w:val="en-US" w:eastAsia="zh-CN"/>
        </w:rPr>
        <w:t>合同草案</w:t>
      </w:r>
      <w:bookmarkEnd w:id="12"/>
      <w:bookmarkEnd w:id="13"/>
    </w:p>
    <w:p>
      <w:pPr>
        <w:rPr>
          <w:rFonts w:hint="default"/>
          <w:highlight w:val="none"/>
          <w:lang w:val="en-US" w:eastAsia="zh-CN"/>
        </w:rPr>
      </w:pPr>
      <w:r>
        <w:rPr>
          <w:rFonts w:hint="eastAsia"/>
          <w:lang w:val="en-US" w:eastAsia="zh-CN"/>
        </w:rPr>
        <w:t>点击左侧“合同草案”，即可看到对应的合同草案的内容，</w:t>
      </w:r>
      <w:r>
        <w:rPr>
          <w:rFonts w:hint="eastAsia"/>
          <w:highlight w:val="none"/>
          <w:lang w:val="en-US" w:eastAsia="zh-CN"/>
        </w:rPr>
        <w:t>同“供应商须知”，也是可以挑选对应的合同草案内容进行切换和修改。</w:t>
      </w:r>
    </w:p>
    <w:p>
      <w:pPr>
        <w:pStyle w:val="2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2408555"/>
            <wp:effectExtent l="0" t="0" r="12065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  <w:t>最后点击保存文件即可。</w:t>
      </w:r>
    </w:p>
    <w:p>
      <w:pPr>
        <w:pStyle w:val="5"/>
        <w:rPr>
          <w:rFonts w:hint="default"/>
          <w:lang w:val="en-US" w:eastAsia="zh-CN"/>
        </w:rPr>
      </w:pPr>
      <w:bookmarkStart w:id="14" w:name="_Toc22722"/>
      <w:bookmarkStart w:id="15" w:name="_Toc9324"/>
      <w:r>
        <w:rPr>
          <w:rFonts w:hint="eastAsia"/>
          <w:lang w:val="en-US" w:eastAsia="zh-CN"/>
        </w:rPr>
        <w:t>评审办法</w:t>
      </w:r>
      <w:bookmarkEnd w:id="14"/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点击左侧“评审办法”，挑选评标办法，然后点击保存，如下图：</w:t>
      </w:r>
    </w:p>
    <w:p>
      <w:pPr>
        <w:pStyle w:val="2"/>
      </w:pPr>
      <w:r>
        <w:drawing>
          <wp:inline distT="0" distB="0" distL="114300" distR="114300">
            <wp:extent cx="5271135" cy="1952625"/>
            <wp:effectExtent l="0" t="0" r="12065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保存后就显示设置评标办法的操作界面，如下图：</w:t>
      </w:r>
    </w:p>
    <w:p>
      <w:pPr>
        <w:pStyle w:val="2"/>
      </w:pPr>
      <w:r>
        <w:drawing>
          <wp:inline distT="0" distB="0" distL="114300" distR="114300">
            <wp:extent cx="5267325" cy="1285240"/>
            <wp:effectExtent l="0" t="0" r="317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可以新增评审点，修改/删除评审点。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6"/>
        <w:outlineLvl w:val="4"/>
      </w:pPr>
      <w:bookmarkStart w:id="16" w:name="_Toc19435"/>
      <w:r>
        <w:rPr>
          <w:rFonts w:hint="eastAsia"/>
          <w:lang w:val="en-US" w:eastAsia="zh-CN"/>
        </w:rPr>
        <w:t>初步评审设置</w:t>
      </w:r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点击页面上方的“初步评审设置”，如下图：</w:t>
      </w:r>
    </w:p>
    <w:p>
      <w:pPr>
        <w:pStyle w:val="2"/>
      </w:pPr>
      <w:r>
        <w:drawing>
          <wp:inline distT="0" distB="0" distL="114300" distR="114300">
            <wp:extent cx="3009900" cy="1085850"/>
            <wp:effectExtent l="0" t="0" r="0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可以看到有三种评审方式。每个评审方式的操作都是一样的。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点击“新增评分点”，出现新增评分点界面，如下图：</w:t>
      </w:r>
    </w:p>
    <w:p>
      <w:r>
        <w:drawing>
          <wp:inline distT="0" distB="0" distL="114300" distR="114300">
            <wp:extent cx="3746500" cy="1841500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5580" cy="3026410"/>
            <wp:effectExtent l="0" t="0" r="7620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下面说明上图中各个序号的解释：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1、2、4不说明。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3.如果打勾表示这个评分点需要所有专家打统一分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5.可以选择不同的打分方式。</w:t>
      </w:r>
    </w:p>
    <w:p>
      <w:pPr>
        <w:pStyle w:val="2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6.打勾表示，这个评分点是必过的。</w:t>
      </w:r>
    </w:p>
    <w:p>
      <w:pPr>
        <w:pStyle w:val="2"/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7.挑选对应的跳转到标书中的哪个章节。</w:t>
      </w:r>
      <w:r>
        <w:drawing>
          <wp:inline distT="0" distB="0" distL="114300" distR="114300">
            <wp:extent cx="4159250" cy="1714500"/>
            <wp:effectExtent l="0" t="0" r="635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200"/>
      </w:pPr>
    </w:p>
    <w:p>
      <w:pPr>
        <w:pStyle w:val="6"/>
        <w:outlineLvl w:val="4"/>
        <w:rPr>
          <w:rFonts w:hint="eastAsia" w:ascii="Times New Roman" w:hAnsi="Times New Roman" w:eastAsia="思源宋体 CN ExtraLight" w:cs="Times New Roman"/>
          <w:b/>
          <w:bCs/>
          <w:kern w:val="2"/>
          <w:sz w:val="24"/>
          <w:szCs w:val="28"/>
          <w:lang w:val="en-US" w:eastAsia="zh-CN" w:bidi="ar-SA"/>
        </w:rPr>
      </w:pPr>
      <w:bookmarkStart w:id="17" w:name="_Toc23627"/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详细评审参数</w:t>
      </w:r>
      <w:bookmarkEnd w:id="17"/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1.点击“详细评审参数”，如下图：</w:t>
      </w:r>
    </w:p>
    <w:p>
      <w:pPr>
        <w:pStyle w:val="2"/>
      </w:pPr>
      <w:r>
        <w:drawing>
          <wp:inline distT="0" distB="0" distL="114300" distR="114300">
            <wp:extent cx="5272405" cy="1903730"/>
            <wp:effectExtent l="0" t="0" r="10795" b="127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有投标报价、技术标评分参数和商务标。</w:t>
      </w:r>
      <w:r>
        <w:rPr>
          <w:rFonts w:hint="eastAsia"/>
          <w:highlight w:val="yellow"/>
          <w:lang w:val="en-US" w:eastAsia="zh-CN"/>
        </w:rPr>
        <w:t>其中技术标评分参数与商务标的评分点相似，而投标报价的则不同。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评审汇总结果有三种方式：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第一种，取评委的平均得分，即最终得分是所有评委的平均得分。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第二种，分项汇总的累加得分，即专家组长进行汇总的每一项评分方式的汇总累加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第三种，去掉最高最低分得分，即去掉一个最高分和一个最低分，取剩下的评委的平均分。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2.点击新增评分点，如下图：</w:t>
      </w:r>
    </w:p>
    <w:p>
      <w:pPr>
        <w:pStyle w:val="2"/>
      </w:pPr>
      <w:r>
        <w:drawing>
          <wp:inline distT="0" distB="0" distL="114300" distR="114300">
            <wp:extent cx="5277485" cy="2783840"/>
            <wp:effectExtent l="0" t="0" r="5715" b="1016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其中基准值公式和扣分公示可以分别挑选。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“是否设置区间”如果打勾即可以设置区间打分。即用区间打分取代了扣分公式，</w:t>
      </w:r>
      <w:r>
        <w:rPr>
          <w:rFonts w:hint="eastAsia"/>
          <w:lang w:val="en-US" w:eastAsia="zh-CN"/>
        </w:rPr>
        <w:t>如下图：</w:t>
      </w:r>
    </w:p>
    <w:p>
      <w:pPr>
        <w:pStyle w:val="2"/>
      </w:pPr>
      <w:r>
        <w:drawing>
          <wp:inline distT="0" distB="0" distL="114300" distR="114300">
            <wp:extent cx="5238750" cy="2635250"/>
            <wp:effectExtent l="0" t="0" r="6350" b="635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区间打分打勾之后，点击设置区间中的设置按钮即可设置，如下图：</w:t>
      </w:r>
    </w:p>
    <w:p>
      <w:pPr>
        <w:pStyle w:val="2"/>
      </w:pPr>
      <w:r>
        <w:drawing>
          <wp:inline distT="0" distB="0" distL="114300" distR="114300">
            <wp:extent cx="2159000" cy="1003300"/>
            <wp:effectExtent l="0" t="0" r="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7485" cy="1896110"/>
            <wp:effectExtent l="0" t="0" r="5715" b="889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首先输入区间数量，然后在区间中编辑。</w:t>
      </w:r>
    </w:p>
    <w:p>
      <w:pPr>
        <w:pStyle w:val="2"/>
        <w:rPr>
          <w:rFonts w:hint="eastAsia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注：区间设置是闭合且连续的区间，以[x,y)的形式设置，偏差率</w:t>
      </w:r>
      <w:r>
        <w:rPr>
          <w:rFonts w:hint="eastAsia"/>
          <w:highlight w:val="yellow"/>
          <w:lang w:val="en-US" w:eastAsia="zh-CN"/>
        </w:rPr>
        <w:t>第一行必须以负无穷开始，最后一行以正无穷结尾，具体设置见上图。</w:t>
      </w:r>
    </w:p>
    <w:p>
      <w:pPr>
        <w:pStyle w:val="2"/>
        <w:numPr>
          <w:ilvl w:val="0"/>
          <w:numId w:val="2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技术标和商务标中的评分点设置，如下图：</w:t>
      </w:r>
    </w:p>
    <w:p>
      <w:pPr>
        <w:pStyle w:val="2"/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5273675" cy="3037205"/>
            <wp:effectExtent l="0" t="0" r="9525" b="107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/>
          <w:highlight w:val="none"/>
          <w:lang w:val="en-US" w:eastAsia="zh-CN"/>
        </w:rPr>
      </w:pPr>
    </w:p>
    <w:p>
      <w:pPr>
        <w:pStyle w:val="6"/>
        <w:outlineLvl w:val="4"/>
        <w:rPr>
          <w:rFonts w:hint="eastAsia" w:ascii="Times New Roman" w:hAnsi="Times New Roman" w:eastAsia="思源宋体 CN ExtraLight" w:cs="Times New Roman"/>
          <w:b/>
          <w:bCs/>
          <w:kern w:val="2"/>
          <w:sz w:val="24"/>
          <w:szCs w:val="28"/>
          <w:lang w:val="en-US" w:eastAsia="zh-CN" w:bidi="ar-SA"/>
        </w:rPr>
      </w:pPr>
      <w:bookmarkStart w:id="18" w:name="_Toc3716"/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修改、删除评审点</w:t>
      </w:r>
      <w:bookmarkEnd w:id="18"/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点击评分点右边的</w:t>
      </w:r>
      <w:r>
        <w:drawing>
          <wp:inline distT="0" distB="0" distL="114300" distR="114300">
            <wp:extent cx="882650" cy="285750"/>
            <wp:effectExtent l="0" t="0" r="6350" b="635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图标，分别表示修改和删除，点击修改即可修改评分点，删除同理。</w:t>
      </w:r>
    </w:p>
    <w:p>
      <w:pPr>
        <w:pStyle w:val="6"/>
        <w:outlineLvl w:val="4"/>
        <w:rPr>
          <w:rFonts w:hint="eastAsia" w:ascii="Times New Roman" w:hAnsi="Times New Roman" w:eastAsia="思源宋体 CN ExtraLight" w:cs="Times New Roman"/>
          <w:b/>
          <w:bCs/>
          <w:kern w:val="2"/>
          <w:sz w:val="24"/>
          <w:szCs w:val="28"/>
          <w:lang w:val="en-US" w:eastAsia="zh-CN" w:bidi="ar-SA"/>
        </w:rPr>
      </w:pPr>
      <w:bookmarkStart w:id="19" w:name="_Toc9726"/>
      <w:r>
        <w:rPr>
          <w:rFonts w:hint="eastAsia" w:cs="Times New Roman"/>
          <w:b/>
          <w:bCs/>
          <w:kern w:val="2"/>
          <w:sz w:val="24"/>
          <w:szCs w:val="28"/>
          <w:lang w:val="en-US" w:eastAsia="zh-CN" w:bidi="ar-SA"/>
        </w:rPr>
        <w:t>废标条款</w:t>
      </w:r>
      <w:bookmarkEnd w:id="19"/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点击页面上方废标条款，点击新增废标条款，输入对应内容，点击保存即可。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689225"/>
            <wp:effectExtent l="0" t="0" r="10160" b="317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bookmarkStart w:id="20" w:name="_Toc19413"/>
      <w:bookmarkStart w:id="21" w:name="_Toc3211"/>
      <w:r>
        <w:rPr>
          <w:rFonts w:hint="eastAsia"/>
          <w:lang w:val="en-US" w:eastAsia="zh-CN"/>
        </w:rPr>
        <w:t>采购需求</w:t>
      </w:r>
      <w:bookmarkEnd w:id="20"/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点击左侧“采购需求”，编辑完成后点击保存文件即可，如下图：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2781935"/>
            <wp:effectExtent l="0" t="0" r="5715" b="1206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bookmarkStart w:id="22" w:name="_Toc25830"/>
      <w:bookmarkStart w:id="23" w:name="_Toc27555"/>
      <w:r>
        <w:rPr>
          <w:rFonts w:hint="eastAsia"/>
          <w:lang w:val="en-US" w:eastAsia="zh-CN"/>
        </w:rPr>
        <w:t>响应文件格式</w:t>
      </w:r>
      <w:bookmarkEnd w:id="22"/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点击左侧“响应文件格式”，即可看到编辑页面，如下图：</w:t>
      </w:r>
    </w:p>
    <w:p>
      <w:pPr>
        <w:pStyle w:val="2"/>
      </w:pPr>
      <w:r>
        <w:drawing>
          <wp:inline distT="0" distB="0" distL="114300" distR="114300">
            <wp:extent cx="5267960" cy="2172335"/>
            <wp:effectExtent l="0" t="0" r="2540" b="1206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可以进行新增和初始化，初始化即恢复默认值。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如有新增，点击“新增”按钮，如下图：</w:t>
      </w:r>
    </w:p>
    <w:p>
      <w:pPr>
        <w:pStyle w:val="2"/>
      </w:pPr>
      <w:r>
        <w:drawing>
          <wp:inline distT="0" distB="0" distL="114300" distR="114300">
            <wp:extent cx="5277485" cy="1698625"/>
            <wp:effectExtent l="0" t="0" r="5715" b="317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输入对应信息点击保存即可。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右侧有对应的图标提示对应的操作，如下图：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978400" cy="3232150"/>
            <wp:effectExtent l="0" t="0" r="0" b="635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如有投标文件其他材料，点击“投标所需其他材料”，点击新增即可，如下图：</w:t>
      </w:r>
    </w:p>
    <w:p>
      <w:pPr>
        <w:pStyle w:val="2"/>
      </w:pPr>
      <w:r>
        <w:drawing>
          <wp:inline distT="0" distB="0" distL="114300" distR="114300">
            <wp:extent cx="4197350" cy="1651000"/>
            <wp:effectExtent l="0" t="0" r="6350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994150" cy="1562100"/>
            <wp:effectExtent l="0" t="0" r="6350" b="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2921000" cy="984250"/>
            <wp:effectExtent l="0" t="0" r="0" b="635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编辑完成后，点击保存即可，如下图：</w:t>
      </w:r>
    </w:p>
    <w:p>
      <w:pPr>
        <w:pStyle w:val="2"/>
      </w:pPr>
      <w:r>
        <w:drawing>
          <wp:inline distT="0" distB="0" distL="114300" distR="114300">
            <wp:extent cx="5273675" cy="2908935"/>
            <wp:effectExtent l="0" t="0" r="9525" b="1206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rPr>
          <w:rFonts w:hint="default"/>
          <w:lang w:val="en-US" w:eastAsia="zh-CN"/>
        </w:rPr>
      </w:pPr>
      <w:bookmarkStart w:id="24" w:name="_Toc15946"/>
      <w:bookmarkStart w:id="25" w:name="_Toc2316"/>
      <w:r>
        <w:rPr>
          <w:rFonts w:hint="eastAsia"/>
          <w:lang w:val="en-US" w:eastAsia="zh-CN"/>
        </w:rPr>
        <w:t>招标文件的其他材料</w:t>
      </w:r>
      <w:bookmarkEnd w:id="24"/>
      <w:bookmarkEnd w:id="2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点击左侧“招标文件的其他材料”，点击上传，注意文件名的规范。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30800" cy="2990850"/>
            <wp:effectExtent l="0" t="0" r="0" b="635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bookmarkStart w:id="26" w:name="_Toc4614"/>
      <w:bookmarkStart w:id="27" w:name="_Toc26611"/>
      <w:r>
        <w:rPr>
          <w:rFonts w:hint="eastAsia"/>
          <w:lang w:val="en-US" w:eastAsia="zh-CN"/>
        </w:rPr>
        <w:t>开标一览表</w:t>
      </w:r>
      <w:bookmarkEnd w:id="26"/>
      <w:bookmarkEnd w:id="2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点击左侧开标一览表，点击新增信息，可以看到有个默认的开标项，如下图</w:t>
      </w:r>
    </w:p>
    <w:p>
      <w:pPr>
        <w:pStyle w:val="2"/>
      </w:pPr>
      <w:r>
        <w:drawing>
          <wp:inline distT="0" distB="0" distL="114300" distR="114300">
            <wp:extent cx="5270500" cy="1470660"/>
            <wp:effectExtent l="0" t="0" r="0" b="254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如果有多报价，则可以点击新增，进行编辑，最后点击保存即可。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8120" cy="2990215"/>
            <wp:effectExtent l="0" t="0" r="5080" b="6985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bookmarkStart w:id="28" w:name="_Toc19977"/>
      <w:bookmarkStart w:id="29" w:name="_Toc12365"/>
      <w:r>
        <w:rPr>
          <w:rFonts w:hint="eastAsia"/>
          <w:lang w:val="en-US" w:eastAsia="zh-CN"/>
        </w:rPr>
        <w:t>生成采购文件</w:t>
      </w:r>
      <w:bookmarkEnd w:id="28"/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点击左侧生成采购文件，进入文件生成界面，点击转换，如下图：</w:t>
      </w:r>
    </w:p>
    <w:p>
      <w:pPr>
        <w:pStyle w:val="2"/>
      </w:pPr>
      <w:r>
        <w:drawing>
          <wp:inline distT="0" distB="0" distL="114300" distR="114300">
            <wp:extent cx="5271135" cy="2143760"/>
            <wp:effectExtent l="0" t="0" r="12065" b="254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转换成功后，会生成一份招标文件的word版，可以进行导出下载，点击导出下载即可，</w:t>
      </w:r>
      <w:r>
        <w:rPr>
          <w:rFonts w:hint="eastAsia"/>
          <w:lang w:val="en-US" w:eastAsia="zh-CN"/>
        </w:rPr>
        <w:tab/>
        <w:t>如下图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4476750" cy="1720850"/>
            <wp:effectExtent l="0" t="0" r="6350" b="635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然后进行签章，如下图：</w:t>
      </w:r>
    </w:p>
    <w:p>
      <w:pPr>
        <w:pStyle w:val="2"/>
      </w:pPr>
      <w:r>
        <w:drawing>
          <wp:inline distT="0" distB="0" distL="114300" distR="114300">
            <wp:extent cx="5271135" cy="1328420"/>
            <wp:effectExtent l="0" t="0" r="12065" b="508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签章完成后，点击生成，如下图：</w:t>
      </w:r>
    </w:p>
    <w:p>
      <w:pPr>
        <w:pStyle w:val="2"/>
      </w:pPr>
      <w:r>
        <w:drawing>
          <wp:inline distT="0" distB="0" distL="114300" distR="114300">
            <wp:extent cx="5269865" cy="2357755"/>
            <wp:effectExtent l="0" t="0" r="635" b="444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生成前，可以再检查一下招标文件的内容，没有问题即可点击确定，如下图：</w:t>
      </w:r>
    </w:p>
    <w:p>
      <w:pPr>
        <w:pStyle w:val="2"/>
      </w:pPr>
      <w:r>
        <w:drawing>
          <wp:inline distT="0" distB="0" distL="114300" distR="114300">
            <wp:extent cx="5273675" cy="3253105"/>
            <wp:effectExtent l="0" t="0" r="9525" b="1079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lang w:val="en-US" w:eastAsia="zh-CN"/>
        </w:rPr>
      </w:pPr>
      <w:bookmarkStart w:id="30" w:name="_Toc12176"/>
      <w:bookmarkStart w:id="31" w:name="_Toc18621"/>
      <w:r>
        <w:rPr>
          <w:rFonts w:hint="eastAsia"/>
          <w:lang w:val="en-US" w:eastAsia="zh-CN"/>
        </w:rPr>
        <w:t>通用范本补充</w:t>
      </w:r>
      <w:bookmarkEnd w:id="30"/>
      <w:r>
        <w:rPr>
          <w:rFonts w:hint="eastAsia"/>
          <w:lang w:val="en-US" w:eastAsia="zh-CN"/>
        </w:rPr>
        <w:t>说明</w:t>
      </w:r>
      <w:bookmarkEnd w:id="31"/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中钞造币招标采购通用范本</w:t>
      </w:r>
      <w:r>
        <w:rPr>
          <w:rFonts w:hint="eastAsia"/>
          <w:lang w:val="en-US" w:eastAsia="zh-CN"/>
        </w:rPr>
        <w:t>和别范本不同，比较灵活，这边分开说明。</w:t>
      </w:r>
    </w:p>
    <w:p>
      <w:r>
        <w:drawing>
          <wp:inline distT="0" distB="0" distL="114300" distR="114300">
            <wp:extent cx="5277485" cy="1754505"/>
            <wp:effectExtent l="0" t="0" r="5715" b="1079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1.点击左侧“招标正文”，点击“上传文件”可以上传招标正文。</w:t>
      </w:r>
    </w:p>
    <w:p>
      <w:pPr>
        <w:pStyle w:val="2"/>
      </w:pPr>
      <w:r>
        <w:drawing>
          <wp:inline distT="0" distB="0" distL="114300" distR="114300">
            <wp:extent cx="5275580" cy="2307590"/>
            <wp:effectExtent l="0" t="0" r="7620" b="381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上传后，可以进行对应的操作，如下图：</w:t>
      </w:r>
    </w:p>
    <w:p>
      <w:pPr>
        <w:pStyle w:val="2"/>
      </w:pPr>
      <w:r>
        <w:drawing>
          <wp:inline distT="0" distB="0" distL="114300" distR="114300">
            <wp:extent cx="5276850" cy="2115820"/>
            <wp:effectExtent l="0" t="0" r="6350" b="508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点击左侧评标办法，进入评标办法设置界面。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5580" cy="2056765"/>
            <wp:effectExtent l="0" t="0" r="7620" b="635"/>
            <wp:docPr id="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这里可以自主选择评标办法，选定后点击保存即可进入对应评标办法的设置界面。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6215" cy="2566035"/>
            <wp:effectExtent l="0" t="0" r="6985" b="12065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新增后，新的评标办法会出现再上面的栏目中，点击后进行新增评点和其他设置，如下图：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8120" cy="2656840"/>
            <wp:effectExtent l="0" t="0" r="5080" b="1016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2405" cy="3281680"/>
            <wp:effectExtent l="0" t="0" r="10795" b="7620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其他部分都差不多，这里就不多说明了。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32" w:name="_Toc30776"/>
      <w:bookmarkStart w:id="33" w:name="_Toc2275"/>
      <w:r>
        <w:rPr>
          <w:rFonts w:hint="eastAsia"/>
          <w:lang w:val="en-US" w:eastAsia="zh-CN"/>
        </w:rPr>
        <w:t>发布招标文件</w:t>
      </w:r>
      <w:bookmarkEnd w:id="32"/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招标文件生成成功后，在系统页面上相关附件中出现，如下图：</w:t>
      </w:r>
    </w:p>
    <w:p>
      <w:pPr>
        <w:pStyle w:val="2"/>
      </w:pPr>
      <w:r>
        <w:drawing>
          <wp:inline distT="0" distB="0" distL="114300" distR="114300">
            <wp:extent cx="5278120" cy="776605"/>
            <wp:effectExtent l="0" t="0" r="5080" b="10795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最后点击右上角的发布招标文件，即可，如下图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835150" cy="1041400"/>
            <wp:effectExtent l="0" t="0" r="6350" b="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567" w:footer="624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思源黑体 CN ExtraLight">
    <w:altName w:val="黑体"/>
    <w:panose1 w:val="020B02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right"/>
      <w:rPr>
        <w:rFonts w:hint="default" w:ascii="思源宋体 CN ExtraLight" w:hAnsi="思源宋体 CN ExtraLight" w:eastAsia="思源宋体 CN ExtraLight" w:cs="思源宋体 CN ExtraLight"/>
        <w:b w:val="0"/>
        <w:bCs w:val="0"/>
        <w:i/>
        <w:iCs/>
        <w:color w:val="8C8C8C"/>
        <w:sz w:val="18"/>
        <w:szCs w:val="18"/>
        <w:lang w:val="en-US" w:eastAsia="zh-CN"/>
      </w:rPr>
    </w:pPr>
    <w:r>
      <w:rPr>
        <w:sz w:val="18"/>
        <w:szCs w:val="18"/>
      </w:rPr>
      <w:t xml:space="preserve">                    </w:t>
    </w:r>
    <w:r>
      <w:rPr>
        <w:sz w:val="18"/>
        <w:szCs w:val="18"/>
        <w:lang w:val="zh-CN"/>
      </w:rPr>
      <w:t xml:space="preserve"> </w:t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</w:rPr>
      <w:instrText xml:space="preserve">PAGE  \* Arabic  \* MERGEFORMAT</w:instrText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  <w:lang w:val="zh-CN"/>
      </w:rPr>
      <w:t>544</w:t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  <w:lang w:val="zh-CN"/>
      </w:rPr>
      <w:t xml:space="preserve"> / </w:t>
    </w:r>
    <w:r>
      <w:rPr>
        <w:rFonts w:hint="eastAsia" w:ascii="思源宋体 CN ExtraLight" w:hAnsi="思源宋体 CN ExtraLight" w:eastAsia="思源宋体 CN ExtraLight" w:cs="思源宋体 CN ExtraLight"/>
        <w:b w:val="0"/>
        <w:bCs w:val="0"/>
        <w:sz w:val="18"/>
        <w:szCs w:val="18"/>
        <w:lang w:val="en-US" w:eastAsia="zh-CN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left="0" w:leftChars="0" w:firstLine="0" w:firstLineChars="0"/>
      <w:jc w:val="left"/>
      <w:rPr>
        <w:rFonts w:asciiTheme="minorEastAsia" w:hAnsiTheme="minorEastAsia" w:eastAsiaTheme="minorEastAsia" w:cstheme="minorEastAsia"/>
      </w:rPr>
    </w:pPr>
    <w:r>
      <w:rPr>
        <w:rFonts w:hint="eastAsia" w:ascii="思源宋体 CN ExtraLight" w:hAnsi="思源宋体 CN ExtraLight" w:eastAsia="思源宋体 CN ExtraLight" w:cs="思源宋体 CN ExtraLight"/>
      </w:rPr>
      <w:t>招标人操作手册</w:t>
    </w:r>
    <w:r>
      <w:rPr>
        <w:rFonts w:hint="eastAsia" w:ascii="Cambria" w:hAnsi="Cambria"/>
      </w:rPr>
      <w:t xml:space="preserve">                          </w:t>
    </w:r>
    <w:r>
      <w:rPr>
        <w:rFonts w:hint="eastAsia" w:asciiTheme="minorEastAsia" w:hAnsiTheme="minorEastAsia" w:eastAsiaTheme="minorEastAsia" w:cstheme="minorEastAsia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DD5CC9"/>
    <w:multiLevelType w:val="singleLevel"/>
    <w:tmpl w:val="A6DD5CC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FF56BB3"/>
    <w:multiLevelType w:val="multilevel"/>
    <w:tmpl w:val="CFF56B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F1637621"/>
    <w:multiLevelType w:val="singleLevel"/>
    <w:tmpl w:val="F163762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F35A3"/>
    <w:rsid w:val="00322EC4"/>
    <w:rsid w:val="00422929"/>
    <w:rsid w:val="006B619F"/>
    <w:rsid w:val="009A4F89"/>
    <w:rsid w:val="00CA4FEE"/>
    <w:rsid w:val="00CF72DC"/>
    <w:rsid w:val="00D92189"/>
    <w:rsid w:val="0177000A"/>
    <w:rsid w:val="01915D3E"/>
    <w:rsid w:val="02517AF4"/>
    <w:rsid w:val="02C020E1"/>
    <w:rsid w:val="02C33355"/>
    <w:rsid w:val="02FF24AA"/>
    <w:rsid w:val="033D75DD"/>
    <w:rsid w:val="03602863"/>
    <w:rsid w:val="03714A86"/>
    <w:rsid w:val="037325F5"/>
    <w:rsid w:val="03816782"/>
    <w:rsid w:val="03C0503D"/>
    <w:rsid w:val="03C43097"/>
    <w:rsid w:val="042539A1"/>
    <w:rsid w:val="04305411"/>
    <w:rsid w:val="04323DF9"/>
    <w:rsid w:val="043B7FCC"/>
    <w:rsid w:val="04B95306"/>
    <w:rsid w:val="05091F59"/>
    <w:rsid w:val="05565BDF"/>
    <w:rsid w:val="05B74C04"/>
    <w:rsid w:val="05CB47C5"/>
    <w:rsid w:val="067C29BF"/>
    <w:rsid w:val="07CD2445"/>
    <w:rsid w:val="07F23292"/>
    <w:rsid w:val="08C86B6A"/>
    <w:rsid w:val="09045EFB"/>
    <w:rsid w:val="09F028DF"/>
    <w:rsid w:val="0A4F77E2"/>
    <w:rsid w:val="0A7D0EE0"/>
    <w:rsid w:val="0AA2009E"/>
    <w:rsid w:val="0AED220E"/>
    <w:rsid w:val="0AFD11E4"/>
    <w:rsid w:val="0B34492E"/>
    <w:rsid w:val="0BBA27AD"/>
    <w:rsid w:val="0BC10270"/>
    <w:rsid w:val="0BCD5730"/>
    <w:rsid w:val="0BE06F0D"/>
    <w:rsid w:val="0BE818FD"/>
    <w:rsid w:val="0BF57004"/>
    <w:rsid w:val="0C6B314E"/>
    <w:rsid w:val="0C925600"/>
    <w:rsid w:val="0CE76667"/>
    <w:rsid w:val="0D17773D"/>
    <w:rsid w:val="0DCB3A09"/>
    <w:rsid w:val="0EA46D0F"/>
    <w:rsid w:val="0F016E8C"/>
    <w:rsid w:val="0F3F3B56"/>
    <w:rsid w:val="0F454F49"/>
    <w:rsid w:val="0F57722F"/>
    <w:rsid w:val="0F674D6C"/>
    <w:rsid w:val="0F8230A9"/>
    <w:rsid w:val="0F8919FD"/>
    <w:rsid w:val="0FBA4134"/>
    <w:rsid w:val="0FE55956"/>
    <w:rsid w:val="0FFF5B02"/>
    <w:rsid w:val="100D5329"/>
    <w:rsid w:val="10160EEC"/>
    <w:rsid w:val="105331E6"/>
    <w:rsid w:val="10E9133E"/>
    <w:rsid w:val="11301B45"/>
    <w:rsid w:val="11D402DF"/>
    <w:rsid w:val="12EF5978"/>
    <w:rsid w:val="13912B69"/>
    <w:rsid w:val="13973950"/>
    <w:rsid w:val="13D459DD"/>
    <w:rsid w:val="14A71C2F"/>
    <w:rsid w:val="14A84237"/>
    <w:rsid w:val="158C34D4"/>
    <w:rsid w:val="16300BAD"/>
    <w:rsid w:val="1637369A"/>
    <w:rsid w:val="16E17EA3"/>
    <w:rsid w:val="16F2324F"/>
    <w:rsid w:val="17252772"/>
    <w:rsid w:val="17597237"/>
    <w:rsid w:val="17AA30DC"/>
    <w:rsid w:val="180800A1"/>
    <w:rsid w:val="180E4319"/>
    <w:rsid w:val="18244474"/>
    <w:rsid w:val="18655286"/>
    <w:rsid w:val="18A63D0F"/>
    <w:rsid w:val="18EE6243"/>
    <w:rsid w:val="193E1490"/>
    <w:rsid w:val="194B6E3A"/>
    <w:rsid w:val="194D4943"/>
    <w:rsid w:val="19AC558B"/>
    <w:rsid w:val="19FC50A2"/>
    <w:rsid w:val="1A021B60"/>
    <w:rsid w:val="1A1B2E4D"/>
    <w:rsid w:val="1A95131D"/>
    <w:rsid w:val="1AB24719"/>
    <w:rsid w:val="1B2F5C9D"/>
    <w:rsid w:val="1B733AA9"/>
    <w:rsid w:val="1BE0440E"/>
    <w:rsid w:val="1C0A5BB4"/>
    <w:rsid w:val="1CFC5251"/>
    <w:rsid w:val="1D1C2343"/>
    <w:rsid w:val="1D715098"/>
    <w:rsid w:val="1DB9435F"/>
    <w:rsid w:val="1DCA323A"/>
    <w:rsid w:val="1DEE4AD8"/>
    <w:rsid w:val="1F361433"/>
    <w:rsid w:val="1F6B440D"/>
    <w:rsid w:val="1FAC6C7C"/>
    <w:rsid w:val="1FCB6644"/>
    <w:rsid w:val="208A56ED"/>
    <w:rsid w:val="20F767A7"/>
    <w:rsid w:val="210E6018"/>
    <w:rsid w:val="21D1205D"/>
    <w:rsid w:val="22280DB7"/>
    <w:rsid w:val="22C07244"/>
    <w:rsid w:val="235F432A"/>
    <w:rsid w:val="238972C3"/>
    <w:rsid w:val="23E90DA4"/>
    <w:rsid w:val="23F25D26"/>
    <w:rsid w:val="2419625E"/>
    <w:rsid w:val="241B0F50"/>
    <w:rsid w:val="247A1AA1"/>
    <w:rsid w:val="24812265"/>
    <w:rsid w:val="24914909"/>
    <w:rsid w:val="256C79BA"/>
    <w:rsid w:val="26A44703"/>
    <w:rsid w:val="27596D72"/>
    <w:rsid w:val="276B463F"/>
    <w:rsid w:val="28E5226C"/>
    <w:rsid w:val="2923357B"/>
    <w:rsid w:val="2A0368FB"/>
    <w:rsid w:val="2A9661FF"/>
    <w:rsid w:val="2ADE2A6F"/>
    <w:rsid w:val="2B456A30"/>
    <w:rsid w:val="2B470F08"/>
    <w:rsid w:val="2B490F87"/>
    <w:rsid w:val="2B617D93"/>
    <w:rsid w:val="2C382CB8"/>
    <w:rsid w:val="2D0A3C0B"/>
    <w:rsid w:val="2D380302"/>
    <w:rsid w:val="2D6A7CD4"/>
    <w:rsid w:val="2DBC1749"/>
    <w:rsid w:val="2E42055B"/>
    <w:rsid w:val="2E5403DD"/>
    <w:rsid w:val="2E587724"/>
    <w:rsid w:val="2E7243B2"/>
    <w:rsid w:val="2E836A3D"/>
    <w:rsid w:val="2E9F7243"/>
    <w:rsid w:val="2EC33341"/>
    <w:rsid w:val="2ED209CF"/>
    <w:rsid w:val="2EEB65F6"/>
    <w:rsid w:val="2F272ADE"/>
    <w:rsid w:val="2F501D94"/>
    <w:rsid w:val="2FB911DA"/>
    <w:rsid w:val="30D27B49"/>
    <w:rsid w:val="30D7608F"/>
    <w:rsid w:val="31AE679D"/>
    <w:rsid w:val="31FD6892"/>
    <w:rsid w:val="323F4582"/>
    <w:rsid w:val="324A1B91"/>
    <w:rsid w:val="32C53BB1"/>
    <w:rsid w:val="32C97F44"/>
    <w:rsid w:val="3379740F"/>
    <w:rsid w:val="347B2371"/>
    <w:rsid w:val="34AD29AC"/>
    <w:rsid w:val="350470D6"/>
    <w:rsid w:val="36040DAC"/>
    <w:rsid w:val="37535FC0"/>
    <w:rsid w:val="378E6788"/>
    <w:rsid w:val="37A829E9"/>
    <w:rsid w:val="38605054"/>
    <w:rsid w:val="38617C61"/>
    <w:rsid w:val="3897079E"/>
    <w:rsid w:val="38FC7472"/>
    <w:rsid w:val="39466235"/>
    <w:rsid w:val="3A783428"/>
    <w:rsid w:val="3A9063BE"/>
    <w:rsid w:val="3AA9642B"/>
    <w:rsid w:val="3AAB2B42"/>
    <w:rsid w:val="3B2C5E97"/>
    <w:rsid w:val="3B7D690D"/>
    <w:rsid w:val="3B7F6C1B"/>
    <w:rsid w:val="3C341962"/>
    <w:rsid w:val="3C507728"/>
    <w:rsid w:val="3C8D2360"/>
    <w:rsid w:val="3C99687E"/>
    <w:rsid w:val="3CDA2143"/>
    <w:rsid w:val="3D5E4FAD"/>
    <w:rsid w:val="3DE117B3"/>
    <w:rsid w:val="3E3845DE"/>
    <w:rsid w:val="3E84169A"/>
    <w:rsid w:val="3EC41C29"/>
    <w:rsid w:val="3EFA45E3"/>
    <w:rsid w:val="3EFF04B5"/>
    <w:rsid w:val="3FBC4424"/>
    <w:rsid w:val="407C22D3"/>
    <w:rsid w:val="413D398E"/>
    <w:rsid w:val="415F11EE"/>
    <w:rsid w:val="41AE22AB"/>
    <w:rsid w:val="41E121C3"/>
    <w:rsid w:val="42104713"/>
    <w:rsid w:val="42512E3B"/>
    <w:rsid w:val="42792D11"/>
    <w:rsid w:val="42A94132"/>
    <w:rsid w:val="42CF78D9"/>
    <w:rsid w:val="439A4A17"/>
    <w:rsid w:val="43A31B1A"/>
    <w:rsid w:val="43B4520F"/>
    <w:rsid w:val="44790070"/>
    <w:rsid w:val="448855F6"/>
    <w:rsid w:val="44C21710"/>
    <w:rsid w:val="44C56776"/>
    <w:rsid w:val="452917B1"/>
    <w:rsid w:val="45345833"/>
    <w:rsid w:val="45974FB0"/>
    <w:rsid w:val="45E21D4F"/>
    <w:rsid w:val="46736A94"/>
    <w:rsid w:val="467F78CA"/>
    <w:rsid w:val="46CD7590"/>
    <w:rsid w:val="472A435B"/>
    <w:rsid w:val="485C7C1C"/>
    <w:rsid w:val="48C51C75"/>
    <w:rsid w:val="499F1A98"/>
    <w:rsid w:val="4A4227D5"/>
    <w:rsid w:val="4A7A07A4"/>
    <w:rsid w:val="4A8F06CE"/>
    <w:rsid w:val="4A9D581E"/>
    <w:rsid w:val="4B4A61E6"/>
    <w:rsid w:val="4B6B5BB5"/>
    <w:rsid w:val="4B82098D"/>
    <w:rsid w:val="4C0008D6"/>
    <w:rsid w:val="4C5A21EC"/>
    <w:rsid w:val="4C7529A5"/>
    <w:rsid w:val="4C7B508B"/>
    <w:rsid w:val="4C8D114A"/>
    <w:rsid w:val="4D5C2262"/>
    <w:rsid w:val="4D9F7A74"/>
    <w:rsid w:val="4E2651D1"/>
    <w:rsid w:val="4E2B7CCB"/>
    <w:rsid w:val="4E554647"/>
    <w:rsid w:val="4E582335"/>
    <w:rsid w:val="4F057D04"/>
    <w:rsid w:val="4F5F2F56"/>
    <w:rsid w:val="50327D77"/>
    <w:rsid w:val="50642897"/>
    <w:rsid w:val="50D73D11"/>
    <w:rsid w:val="50F5571F"/>
    <w:rsid w:val="51057614"/>
    <w:rsid w:val="51197426"/>
    <w:rsid w:val="5329356B"/>
    <w:rsid w:val="536026F2"/>
    <w:rsid w:val="537F44B0"/>
    <w:rsid w:val="53AD1E6C"/>
    <w:rsid w:val="53FE53FB"/>
    <w:rsid w:val="53FE5902"/>
    <w:rsid w:val="540B267F"/>
    <w:rsid w:val="54D000A3"/>
    <w:rsid w:val="55541F70"/>
    <w:rsid w:val="55BC09A8"/>
    <w:rsid w:val="56711DD4"/>
    <w:rsid w:val="572F6207"/>
    <w:rsid w:val="58873C6F"/>
    <w:rsid w:val="5A3A4CBB"/>
    <w:rsid w:val="5A514228"/>
    <w:rsid w:val="5A9D3B4F"/>
    <w:rsid w:val="5AE53B4B"/>
    <w:rsid w:val="5B043F4A"/>
    <w:rsid w:val="5BF366A4"/>
    <w:rsid w:val="5C845101"/>
    <w:rsid w:val="5CC9777E"/>
    <w:rsid w:val="5CD5036A"/>
    <w:rsid w:val="5D390B5E"/>
    <w:rsid w:val="5D8352BD"/>
    <w:rsid w:val="5E23406A"/>
    <w:rsid w:val="5EF03D16"/>
    <w:rsid w:val="5F577341"/>
    <w:rsid w:val="5F8C3E75"/>
    <w:rsid w:val="5F993125"/>
    <w:rsid w:val="5FA30EC2"/>
    <w:rsid w:val="600D2C1B"/>
    <w:rsid w:val="60480620"/>
    <w:rsid w:val="605D73A1"/>
    <w:rsid w:val="60D0356B"/>
    <w:rsid w:val="615C5387"/>
    <w:rsid w:val="61BE46AA"/>
    <w:rsid w:val="62761396"/>
    <w:rsid w:val="62896BC9"/>
    <w:rsid w:val="62B56AB2"/>
    <w:rsid w:val="62C029B1"/>
    <w:rsid w:val="62D04818"/>
    <w:rsid w:val="63C66E29"/>
    <w:rsid w:val="655561EE"/>
    <w:rsid w:val="658572A0"/>
    <w:rsid w:val="670F59DD"/>
    <w:rsid w:val="6727360B"/>
    <w:rsid w:val="67F772FD"/>
    <w:rsid w:val="68174E01"/>
    <w:rsid w:val="68AE337B"/>
    <w:rsid w:val="68BF319B"/>
    <w:rsid w:val="68D12545"/>
    <w:rsid w:val="68F1204F"/>
    <w:rsid w:val="68F13715"/>
    <w:rsid w:val="6917230C"/>
    <w:rsid w:val="693151EF"/>
    <w:rsid w:val="696061BA"/>
    <w:rsid w:val="699B7839"/>
    <w:rsid w:val="69C95047"/>
    <w:rsid w:val="6A7C2933"/>
    <w:rsid w:val="6A9326E4"/>
    <w:rsid w:val="6ADA1426"/>
    <w:rsid w:val="6B5D58DE"/>
    <w:rsid w:val="6B7806AE"/>
    <w:rsid w:val="6BBF090A"/>
    <w:rsid w:val="6BF214FE"/>
    <w:rsid w:val="6C2E2FE2"/>
    <w:rsid w:val="6C9D4817"/>
    <w:rsid w:val="6D42566D"/>
    <w:rsid w:val="6D535020"/>
    <w:rsid w:val="6DD421FA"/>
    <w:rsid w:val="6E3F5468"/>
    <w:rsid w:val="6EDF060F"/>
    <w:rsid w:val="6F474257"/>
    <w:rsid w:val="6F5C76AC"/>
    <w:rsid w:val="708217C0"/>
    <w:rsid w:val="710E798A"/>
    <w:rsid w:val="712B647E"/>
    <w:rsid w:val="713F7CD7"/>
    <w:rsid w:val="71B66DEF"/>
    <w:rsid w:val="72005E1C"/>
    <w:rsid w:val="725E2232"/>
    <w:rsid w:val="728E260E"/>
    <w:rsid w:val="72950980"/>
    <w:rsid w:val="729C3ED3"/>
    <w:rsid w:val="735018B0"/>
    <w:rsid w:val="74665C49"/>
    <w:rsid w:val="746E1655"/>
    <w:rsid w:val="74947A2E"/>
    <w:rsid w:val="74EC69AD"/>
    <w:rsid w:val="75170AE2"/>
    <w:rsid w:val="75BD6F5E"/>
    <w:rsid w:val="76164AE1"/>
    <w:rsid w:val="763A725F"/>
    <w:rsid w:val="76484B9C"/>
    <w:rsid w:val="768C1D0A"/>
    <w:rsid w:val="77274751"/>
    <w:rsid w:val="772A4E03"/>
    <w:rsid w:val="77EF366B"/>
    <w:rsid w:val="788A4CDD"/>
    <w:rsid w:val="78C53A0D"/>
    <w:rsid w:val="78FF1527"/>
    <w:rsid w:val="79FE46EB"/>
    <w:rsid w:val="7B232B77"/>
    <w:rsid w:val="7B705F37"/>
    <w:rsid w:val="7C3234AB"/>
    <w:rsid w:val="7D2506A6"/>
    <w:rsid w:val="7D291A96"/>
    <w:rsid w:val="7D9F40B1"/>
    <w:rsid w:val="7DAD78AA"/>
    <w:rsid w:val="7DCE4F14"/>
    <w:rsid w:val="7DE17EAC"/>
    <w:rsid w:val="7E036C42"/>
    <w:rsid w:val="7E4B28F0"/>
    <w:rsid w:val="7ECE1EA3"/>
    <w:rsid w:val="7EF56D15"/>
    <w:rsid w:val="7EF752E2"/>
    <w:rsid w:val="7F1F4773"/>
    <w:rsid w:val="7F1F7A26"/>
    <w:rsid w:val="7F3E49F5"/>
    <w:rsid w:val="7FA371F8"/>
    <w:rsid w:val="7FC11CB2"/>
    <w:rsid w:val="7FCC6B79"/>
    <w:rsid w:val="7FD86BDC"/>
    <w:rsid w:val="7FF50A4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0" w:firstLine="0" w:firstLineChars="0"/>
      <w:jc w:val="both"/>
      <w:outlineLvl w:val="0"/>
    </w:pPr>
    <w:rPr>
      <w:rFonts w:eastAsia="思源宋体 CN ExtraLight"/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0" w:firstLine="0" w:firstLineChars="0"/>
      <w:jc w:val="both"/>
      <w:outlineLvl w:val="1"/>
    </w:pPr>
    <w:rPr>
      <w:rFonts w:eastAsia="思源宋体 CN ExtraLight"/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="0" w:firstLineChars="0"/>
      <w:jc w:val="both"/>
      <w:outlineLvl w:val="2"/>
    </w:pPr>
    <w:rPr>
      <w:rFonts w:eastAsia="思源宋体 CN ExtraLight"/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left="0" w:firstLine="0" w:firstLineChars="0"/>
      <w:jc w:val="both"/>
      <w:outlineLvl w:val="3"/>
    </w:pPr>
    <w:rPr>
      <w:rFonts w:eastAsia="思源宋体 CN ExtraLight"/>
      <w:b/>
      <w:bCs/>
      <w:sz w:val="24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left="0" w:firstLine="0" w:firstLineChars="0"/>
      <w:jc w:val="both"/>
      <w:outlineLvl w:val="3"/>
    </w:pPr>
    <w:rPr>
      <w:rFonts w:eastAsia="思源宋体 CN ExtraLight"/>
      <w:b/>
      <w:szCs w:val="22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 w:firstLineChars="0"/>
      <w:jc w:val="both"/>
      <w:outlineLvl w:val="3"/>
    </w:pPr>
    <w:rPr>
      <w:rFonts w:ascii="Arial" w:hAnsi="Arial" w:eastAsia="思源宋体 CN ExtraLight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qFormat/>
    <w:uiPriority w:val="0"/>
  </w:style>
  <w:style w:type="paragraph" w:styleId="10">
    <w:name w:val="toc 5"/>
    <w:basedOn w:val="1"/>
    <w:next w:val="1"/>
    <w:qFormat/>
    <w:uiPriority w:val="0"/>
    <w:pPr>
      <w:spacing w:line="240" w:lineRule="auto"/>
      <w:ind w:firstLine="1680" w:firstLineChars="800"/>
    </w:pPr>
  </w:style>
  <w:style w:type="paragraph" w:styleId="1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5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6">
    <w:name w:val="toc 6"/>
    <w:basedOn w:val="1"/>
    <w:next w:val="1"/>
    <w:qFormat/>
    <w:uiPriority w:val="0"/>
    <w:pPr>
      <w:spacing w:line="240" w:lineRule="auto"/>
      <w:ind w:firstLine="2100" w:firstLineChars="1000"/>
    </w:pPr>
  </w:style>
  <w:style w:type="paragraph" w:styleId="17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20">
    <w:name w:val="Strong"/>
    <w:basedOn w:val="19"/>
    <w:qFormat/>
    <w:uiPriority w:val="0"/>
    <w:rPr>
      <w:b/>
      <w:bdr w:val="single" w:color="D2D2D2" w:sz="6" w:space="0"/>
      <w:shd w:val="clear" w:color="auto" w:fill="FFFFFF"/>
    </w:rPr>
  </w:style>
  <w:style w:type="character" w:styleId="21">
    <w:name w:val="FollowedHyperlink"/>
    <w:basedOn w:val="19"/>
    <w:qFormat/>
    <w:uiPriority w:val="0"/>
    <w:rPr>
      <w:color w:val="800080"/>
      <w:u w:val="none"/>
    </w:rPr>
  </w:style>
  <w:style w:type="character" w:styleId="22">
    <w:name w:val="Emphasis"/>
    <w:basedOn w:val="19"/>
    <w:qFormat/>
    <w:uiPriority w:val="0"/>
    <w:rPr>
      <w:b/>
    </w:rPr>
  </w:style>
  <w:style w:type="character" w:styleId="23">
    <w:name w:val="HTML Definition"/>
    <w:basedOn w:val="19"/>
    <w:qFormat/>
    <w:uiPriority w:val="0"/>
  </w:style>
  <w:style w:type="character" w:styleId="24">
    <w:name w:val="HTML Typewriter"/>
    <w:basedOn w:val="19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Acronym"/>
    <w:basedOn w:val="19"/>
    <w:qFormat/>
    <w:uiPriority w:val="0"/>
  </w:style>
  <w:style w:type="character" w:styleId="26">
    <w:name w:val="HTML Variable"/>
    <w:basedOn w:val="19"/>
    <w:qFormat/>
    <w:uiPriority w:val="0"/>
  </w:style>
  <w:style w:type="character" w:styleId="27">
    <w:name w:val="Hyperlink"/>
    <w:basedOn w:val="19"/>
    <w:qFormat/>
    <w:uiPriority w:val="99"/>
    <w:rPr>
      <w:color w:val="0000FF"/>
      <w:u w:val="single"/>
    </w:rPr>
  </w:style>
  <w:style w:type="character" w:styleId="28">
    <w:name w:val="HTML Code"/>
    <w:basedOn w:val="19"/>
    <w:qFormat/>
    <w:uiPriority w:val="0"/>
    <w:rPr>
      <w:rFonts w:hint="default" w:ascii="monospace" w:hAnsi="monospace" w:eastAsia="monospace" w:cs="monospace"/>
      <w:sz w:val="20"/>
    </w:rPr>
  </w:style>
  <w:style w:type="character" w:styleId="29">
    <w:name w:val="HTML Cite"/>
    <w:basedOn w:val="19"/>
    <w:qFormat/>
    <w:uiPriority w:val="0"/>
  </w:style>
  <w:style w:type="character" w:styleId="30">
    <w:name w:val="HTML Keyboard"/>
    <w:basedOn w:val="19"/>
    <w:qFormat/>
    <w:uiPriority w:val="0"/>
    <w:rPr>
      <w:rFonts w:ascii="monospace" w:hAnsi="monospace" w:eastAsia="monospace" w:cs="monospace"/>
      <w:sz w:val="20"/>
    </w:rPr>
  </w:style>
  <w:style w:type="character" w:styleId="31">
    <w:name w:val="HTML Sample"/>
    <w:basedOn w:val="19"/>
    <w:qFormat/>
    <w:uiPriority w:val="0"/>
    <w:rPr>
      <w:rFonts w:hint="default" w:ascii="monospace" w:hAnsi="monospace" w:eastAsia="monospace" w:cs="monospace"/>
    </w:rPr>
  </w:style>
  <w:style w:type="paragraph" w:customStyle="1" w:styleId="32">
    <w:name w:val="1"/>
    <w:basedOn w:val="1"/>
    <w:qFormat/>
    <w:uiPriority w:val="0"/>
    <w:pPr>
      <w:ind w:firstLine="0" w:firstLineChars="0"/>
    </w:p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4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6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7">
    <w:name w:val="List Paragraph"/>
    <w:basedOn w:val="1"/>
    <w:qFormat/>
    <w:uiPriority w:val="34"/>
  </w:style>
  <w:style w:type="paragraph" w:customStyle="1" w:styleId="38">
    <w:name w:val="mini-messagebox-msg"/>
    <w:basedOn w:val="1"/>
    <w:qFormat/>
    <w:uiPriority w:val="0"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39">
    <w:name w:val="hover1"/>
    <w:basedOn w:val="19"/>
    <w:qFormat/>
    <w:uiPriority w:val="0"/>
  </w:style>
  <w:style w:type="character" w:customStyle="1" w:styleId="40">
    <w:name w:val="hover2"/>
    <w:basedOn w:val="19"/>
    <w:qFormat/>
    <w:uiPriority w:val="0"/>
    <w:rPr>
      <w:color w:val="2590EB"/>
    </w:rPr>
  </w:style>
  <w:style w:type="character" w:customStyle="1" w:styleId="41">
    <w:name w:val="hover3"/>
    <w:basedOn w:val="19"/>
    <w:qFormat/>
    <w:uiPriority w:val="0"/>
    <w:rPr>
      <w:color w:val="2590EB"/>
    </w:rPr>
  </w:style>
  <w:style w:type="character" w:customStyle="1" w:styleId="42">
    <w:name w:val="time"/>
    <w:basedOn w:val="19"/>
    <w:qFormat/>
    <w:uiPriority w:val="0"/>
  </w:style>
  <w:style w:type="character" w:customStyle="1" w:styleId="43">
    <w:name w:val="status"/>
    <w:basedOn w:val="19"/>
    <w:qFormat/>
    <w:uiPriority w:val="0"/>
    <w:rPr>
      <w:color w:val="0776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1.xml"/><Relationship Id="rId59" Type="http://schemas.openxmlformats.org/officeDocument/2006/relationships/customXml" Target="../customXml/item1.xml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Microsoft</Company>
  <Pages>455</Pages>
  <Words>66695</Words>
  <Characters>68146</Characters>
  <Lines>709</Lines>
  <Paragraphs>199</Paragraphs>
  <TotalTime>1</TotalTime>
  <ScaleCrop>false</ScaleCrop>
  <LinksUpToDate>false</LinksUpToDate>
  <CharactersWithSpaces>68889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KLong</cp:lastModifiedBy>
  <dcterms:modified xsi:type="dcterms:W3CDTF">2021-08-03T00:58:01Z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39525116F6174A739E8B424F7E810942</vt:lpwstr>
  </property>
</Properties>
</file>